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6EA" w:rsidRDefault="001F54F9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>
        <w:rPr>
          <w:b/>
          <w:bCs/>
          <w:sz w:val="24"/>
          <w:szCs w:val="24"/>
        </w:rPr>
        <w:t xml:space="preserve">School Clubs </w:t>
      </w:r>
      <w:r w:rsidR="008B5741">
        <w:rPr>
          <w:b/>
          <w:bCs/>
          <w:sz w:val="24"/>
          <w:szCs w:val="24"/>
        </w:rPr>
        <w:t>Autumn</w:t>
      </w:r>
      <w:r>
        <w:rPr>
          <w:b/>
          <w:bCs/>
          <w:sz w:val="24"/>
          <w:szCs w:val="24"/>
        </w:rPr>
        <w:t xml:space="preserve"> Term </w:t>
      </w:r>
      <w:r w:rsidR="0059348F">
        <w:rPr>
          <w:b/>
          <w:bCs/>
          <w:sz w:val="24"/>
          <w:szCs w:val="24"/>
        </w:rPr>
        <w:t>2</w:t>
      </w:r>
      <w:r w:rsidR="00D00365">
        <w:rPr>
          <w:b/>
          <w:bCs/>
          <w:sz w:val="24"/>
          <w:szCs w:val="24"/>
        </w:rPr>
        <w:t xml:space="preserve"> – 202</w:t>
      </w:r>
      <w:r w:rsidR="008B5741">
        <w:rPr>
          <w:b/>
          <w:bCs/>
          <w:sz w:val="24"/>
          <w:szCs w:val="24"/>
        </w:rPr>
        <w:t>6</w:t>
      </w:r>
      <w:r w:rsidR="00D00365">
        <w:rPr>
          <w:b/>
          <w:bCs/>
          <w:sz w:val="24"/>
          <w:szCs w:val="24"/>
        </w:rPr>
        <w:t>/202</w:t>
      </w:r>
      <w:r w:rsidR="008B5741">
        <w:rPr>
          <w:b/>
          <w:bCs/>
          <w:sz w:val="24"/>
          <w:szCs w:val="24"/>
        </w:rPr>
        <w:t>7</w:t>
      </w:r>
    </w:p>
    <w:p w:rsidR="00225D19" w:rsidRDefault="00D00365" w:rsidP="00225D19">
      <w:r>
        <w:rPr>
          <w:b/>
          <w:bCs/>
          <w:color w:val="00B050"/>
          <w:sz w:val="18"/>
          <w:szCs w:val="18"/>
        </w:rPr>
        <w:t xml:space="preserve">Clubs in Green please book via MCAS from </w:t>
      </w:r>
      <w:r w:rsidR="00836F70">
        <w:rPr>
          <w:b/>
          <w:bCs/>
          <w:color w:val="00B050"/>
          <w:sz w:val="18"/>
          <w:szCs w:val="18"/>
        </w:rPr>
        <w:t>2</w:t>
      </w:r>
      <w:r w:rsidR="00BE664D">
        <w:rPr>
          <w:b/>
          <w:bCs/>
          <w:color w:val="00B050"/>
          <w:sz w:val="18"/>
          <w:szCs w:val="18"/>
        </w:rPr>
        <w:t>1</w:t>
      </w:r>
      <w:r w:rsidR="00836F70">
        <w:rPr>
          <w:b/>
          <w:bCs/>
          <w:color w:val="00B050"/>
          <w:sz w:val="18"/>
          <w:szCs w:val="18"/>
        </w:rPr>
        <w:t>/0</w:t>
      </w:r>
      <w:r w:rsidR="008B5741">
        <w:rPr>
          <w:b/>
          <w:bCs/>
          <w:color w:val="00B050"/>
          <w:sz w:val="18"/>
          <w:szCs w:val="18"/>
        </w:rPr>
        <w:t>7</w:t>
      </w:r>
      <w:r w:rsidR="00836F70">
        <w:rPr>
          <w:b/>
          <w:bCs/>
          <w:color w:val="00B050"/>
          <w:sz w:val="18"/>
          <w:szCs w:val="18"/>
        </w:rPr>
        <w:t xml:space="preserve">/2026             </w:t>
      </w:r>
      <w:r>
        <w:rPr>
          <w:b/>
          <w:bCs/>
          <w:color w:val="00B050"/>
          <w:sz w:val="18"/>
          <w:szCs w:val="18"/>
        </w:rPr>
        <w:t xml:space="preserve">            </w:t>
      </w:r>
      <w:r>
        <w:rPr>
          <w:b/>
          <w:bCs/>
          <w:color w:val="FF0000"/>
          <w:sz w:val="18"/>
          <w:szCs w:val="18"/>
        </w:rPr>
        <w:t xml:space="preserve">Clubs in red please register with the company email or book via the link               </w:t>
      </w:r>
      <w:r>
        <w:rPr>
          <w:b/>
          <w:bCs/>
          <w:color w:val="0000FF"/>
          <w:sz w:val="18"/>
          <w:szCs w:val="18"/>
        </w:rPr>
        <w:t xml:space="preserve">Wrap around care available all week – booking through </w:t>
      </w:r>
      <w:hyperlink r:id="rId5" w:history="1">
        <w:r w:rsidR="00225D19" w:rsidRPr="00F73A37">
          <w:rPr>
            <w:rStyle w:val="Hyperlink"/>
          </w:rPr>
          <w:t>WOW Club</w:t>
        </w:r>
      </w:hyperlink>
    </w:p>
    <w:p w:rsidR="009E0054" w:rsidRDefault="009E0054">
      <w:pPr>
        <w:tabs>
          <w:tab w:val="left" w:pos="3828"/>
          <w:tab w:val="right" w:pos="14034"/>
        </w:tabs>
        <w:spacing w:after="0"/>
        <w:rPr>
          <w:rStyle w:val="Strong"/>
          <w:rFonts w:ascii="Calibri Light" w:hAnsi="Calibri Light" w:cs="Calibri Light"/>
        </w:rPr>
      </w:pPr>
    </w:p>
    <w:p w:rsidR="00225D19" w:rsidRPr="00225D19" w:rsidRDefault="00225D19">
      <w:pPr>
        <w:tabs>
          <w:tab w:val="left" w:pos="3828"/>
          <w:tab w:val="right" w:pos="14034"/>
        </w:tabs>
        <w:spacing w:after="0"/>
        <w:rPr>
          <w:b/>
          <w:bCs/>
          <w:color w:val="0000FF"/>
        </w:rPr>
      </w:pPr>
      <w:r>
        <w:rPr>
          <w:rStyle w:val="Strong"/>
          <w:rFonts w:ascii="Calibri Light" w:hAnsi="Calibri Light" w:cs="Calibri Light"/>
        </w:rPr>
        <w:t xml:space="preserve">WOW Club Enquiries </w:t>
      </w:r>
      <w:r w:rsidRPr="00D13AF1">
        <w:rPr>
          <w:rStyle w:val="Strong"/>
          <w:rFonts w:ascii="Calibri Light" w:hAnsi="Calibri Light" w:cs="Calibri Light"/>
        </w:rPr>
        <w:t>Email:</w:t>
      </w:r>
      <w:r w:rsidRPr="00D13AF1">
        <w:rPr>
          <w:rFonts w:ascii="Calibri Light" w:hAnsi="Calibri Light" w:cs="Calibri Light"/>
        </w:rPr>
        <w:t xml:space="preserve"> </w:t>
      </w:r>
      <w:hyperlink r:id="rId6" w:history="1">
        <w:r w:rsidRPr="00D13AF1">
          <w:rPr>
            <w:rStyle w:val="Hyperlink"/>
            <w:rFonts w:ascii="Calibri Light" w:hAnsi="Calibri Light" w:cs="Calibri Light"/>
          </w:rPr>
          <w:t>loxwood@wowclub.co.uk</w:t>
        </w:r>
      </w:hyperlink>
      <w:r w:rsidRPr="00D13AF1">
        <w:rPr>
          <w:rFonts w:ascii="Calibri Light" w:hAnsi="Calibri Light" w:cs="Calibri Light"/>
        </w:rPr>
        <w:br/>
      </w:r>
      <w:r w:rsidRPr="00D13AF1">
        <w:rPr>
          <w:rStyle w:val="Strong"/>
          <w:rFonts w:ascii="Calibri Light" w:hAnsi="Calibri Light" w:cs="Calibri Light"/>
        </w:rPr>
        <w:t>WOW Club telephone:</w:t>
      </w:r>
      <w:r w:rsidRPr="00D13AF1">
        <w:rPr>
          <w:rFonts w:ascii="Calibri Light" w:hAnsi="Calibri Light" w:cs="Calibri Light"/>
        </w:rPr>
        <w:t xml:space="preserve"> 07411 590418</w:t>
      </w:r>
      <w:r>
        <w:rPr>
          <w:rFonts w:ascii="Calibri Light" w:hAnsi="Calibri Light" w:cs="Calibri Light"/>
        </w:rPr>
        <w:t xml:space="preserve"> (only during club hours)</w:t>
      </w:r>
    </w:p>
    <w:tbl>
      <w:tblPr>
        <w:tblStyle w:val="a1"/>
        <w:tblpPr w:leftFromText="181" w:rightFromText="181" w:vertAnchor="page" w:horzAnchor="margin" w:tblpXSpec="center" w:tblpY="1006"/>
        <w:tblW w:w="16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0"/>
        <w:gridCol w:w="2925"/>
        <w:gridCol w:w="3090"/>
        <w:gridCol w:w="3150"/>
        <w:gridCol w:w="3120"/>
        <w:gridCol w:w="3090"/>
      </w:tblGrid>
      <w:tr w:rsidR="008F16EA">
        <w:trPr>
          <w:trHeight w:val="139"/>
        </w:trPr>
        <w:tc>
          <w:tcPr>
            <w:tcW w:w="900" w:type="dxa"/>
          </w:tcPr>
          <w:p w:rsidR="008F16EA" w:rsidRDefault="00D003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Times</w:t>
            </w:r>
          </w:p>
        </w:tc>
        <w:tc>
          <w:tcPr>
            <w:tcW w:w="2925" w:type="dxa"/>
            <w:tcBorders>
              <w:bottom w:val="single" w:sz="4" w:space="0" w:color="000000"/>
            </w:tcBorders>
          </w:tcPr>
          <w:p w:rsidR="008F16EA" w:rsidRDefault="00D003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MONDAY</w:t>
            </w:r>
          </w:p>
        </w:tc>
        <w:tc>
          <w:tcPr>
            <w:tcW w:w="3090" w:type="dxa"/>
          </w:tcPr>
          <w:p w:rsidR="008F16EA" w:rsidRDefault="00D003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TUESDAY</w:t>
            </w:r>
          </w:p>
        </w:tc>
        <w:tc>
          <w:tcPr>
            <w:tcW w:w="3150" w:type="dxa"/>
          </w:tcPr>
          <w:p w:rsidR="008F16EA" w:rsidRDefault="00D003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WEDNESDAY</w:t>
            </w:r>
          </w:p>
        </w:tc>
        <w:tc>
          <w:tcPr>
            <w:tcW w:w="3120" w:type="dxa"/>
          </w:tcPr>
          <w:p w:rsidR="008F16EA" w:rsidRDefault="00D003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THURSDAY</w:t>
            </w:r>
          </w:p>
        </w:tc>
        <w:tc>
          <w:tcPr>
            <w:tcW w:w="3090" w:type="dxa"/>
          </w:tcPr>
          <w:p w:rsidR="008F16EA" w:rsidRDefault="00D0036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FRIDAY</w:t>
            </w:r>
          </w:p>
        </w:tc>
      </w:tr>
      <w:tr w:rsidR="008F16EA">
        <w:trPr>
          <w:trHeight w:val="1006"/>
        </w:trPr>
        <w:tc>
          <w:tcPr>
            <w:tcW w:w="900" w:type="dxa"/>
            <w:tcBorders>
              <w:right w:val="single" w:sz="4" w:space="0" w:color="000000"/>
            </w:tcBorders>
            <w:shd w:val="clear" w:color="auto" w:fill="FFF2CC"/>
          </w:tcPr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8F16EA" w:rsidRDefault="00D00365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  <w:bookmarkStart w:id="1" w:name="_heading=h.kmeubhkf47ne" w:colFirst="0" w:colLast="0"/>
            <w:bookmarkEnd w:id="1"/>
            <w:r>
              <w:rPr>
                <w:b/>
                <w:bCs/>
                <w:color w:val="00B050"/>
                <w:sz w:val="20"/>
                <w:szCs w:val="20"/>
              </w:rPr>
              <w:t>Before school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2CC"/>
          </w:tcPr>
          <w:p w:rsidR="008F16EA" w:rsidRDefault="00931BC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MULTI-SPORTS</w:t>
            </w:r>
          </w:p>
          <w:p w:rsidR="008F16EA" w:rsidRDefault="003F6E7F" w:rsidP="003F6E7F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</w:t>
            </w:r>
            <w:r w:rsidR="00931BC8">
              <w:rPr>
                <w:b/>
                <w:bCs/>
                <w:color w:val="FF0000"/>
                <w:sz w:val="20"/>
                <w:szCs w:val="20"/>
              </w:rPr>
              <w:t>ea</w:t>
            </w:r>
            <w:r>
              <w:rPr>
                <w:b/>
                <w:bCs/>
                <w:color w:val="FF0000"/>
                <w:sz w:val="20"/>
                <w:szCs w:val="20"/>
              </w:rPr>
              <w:t>r</w:t>
            </w:r>
            <w:r w:rsidR="00931BC8">
              <w:rPr>
                <w:b/>
                <w:bCs/>
                <w:color w:val="FF0000"/>
                <w:sz w:val="20"/>
                <w:szCs w:val="20"/>
              </w:rPr>
              <w:t xml:space="preserve">: </w:t>
            </w:r>
            <w:r>
              <w:rPr>
                <w:b/>
                <w:bCs/>
                <w:color w:val="FF0000"/>
                <w:sz w:val="20"/>
                <w:szCs w:val="20"/>
              </w:rPr>
              <w:t>R-6</w:t>
            </w:r>
          </w:p>
          <w:p w:rsidR="008F16EA" w:rsidRDefault="008F16E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225D19" w:rsidRDefault="00D00365" w:rsidP="00225D19">
            <w:r>
              <w:rPr>
                <w:color w:val="FF0000"/>
                <w:sz w:val="20"/>
                <w:szCs w:val="20"/>
              </w:rPr>
              <w:t xml:space="preserve">Book through </w:t>
            </w:r>
            <w:hyperlink r:id="rId7" w:history="1">
              <w:r w:rsidR="00225D19" w:rsidRPr="00F73A37">
                <w:rPr>
                  <w:rStyle w:val="Hyperlink"/>
                </w:rPr>
                <w:t>WOW Club</w:t>
              </w:r>
            </w:hyperlink>
          </w:p>
          <w:p w:rsidR="00225D19" w:rsidRDefault="00225D19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3090" w:type="dxa"/>
            <w:tcBorders>
              <w:left w:val="single" w:sz="4" w:space="0" w:color="000000"/>
            </w:tcBorders>
            <w:shd w:val="clear" w:color="auto" w:fill="FFF2CC"/>
          </w:tcPr>
          <w:p w:rsidR="008F16EA" w:rsidRDefault="008F16EA">
            <w:pPr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3150" w:type="dxa"/>
            <w:shd w:val="clear" w:color="auto" w:fill="FFF2CC"/>
          </w:tcPr>
          <w:p w:rsidR="00931BC8" w:rsidRDefault="00931BC8" w:rsidP="00931BC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MULTI-SPORTS</w:t>
            </w:r>
          </w:p>
          <w:p w:rsidR="00931BC8" w:rsidRDefault="00931BC8" w:rsidP="00931BC8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Year: R-6</w:t>
            </w:r>
          </w:p>
          <w:p w:rsidR="008F16EA" w:rsidRDefault="008F16E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225D19" w:rsidRDefault="00D00365" w:rsidP="00225D19">
            <w:r>
              <w:rPr>
                <w:color w:val="FF0000"/>
                <w:sz w:val="20"/>
                <w:szCs w:val="20"/>
              </w:rPr>
              <w:t xml:space="preserve">Book through </w:t>
            </w:r>
            <w:hyperlink r:id="rId8" w:history="1">
              <w:r w:rsidR="00225D19" w:rsidRPr="00F73A37">
                <w:rPr>
                  <w:rStyle w:val="Hyperlink"/>
                </w:rPr>
                <w:t>WOW Club</w:t>
              </w:r>
            </w:hyperlink>
          </w:p>
          <w:p w:rsidR="008F16EA" w:rsidRDefault="008F16E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120" w:type="dxa"/>
            <w:shd w:val="clear" w:color="auto" w:fill="FFF2CC"/>
          </w:tcPr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3090" w:type="dxa"/>
            <w:shd w:val="clear" w:color="auto" w:fill="FFF2CC"/>
          </w:tcPr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</w:tr>
      <w:tr w:rsidR="008F16EA">
        <w:trPr>
          <w:trHeight w:val="1155"/>
        </w:trPr>
        <w:tc>
          <w:tcPr>
            <w:tcW w:w="900" w:type="dxa"/>
            <w:shd w:val="clear" w:color="auto" w:fill="E2EFD9"/>
          </w:tcPr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8F16EA" w:rsidRDefault="00D00365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>Lunch times</w:t>
            </w:r>
          </w:p>
          <w:p w:rsidR="009E0054" w:rsidRDefault="009E0054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9E0054" w:rsidRDefault="009E0054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EAD3"/>
          </w:tcPr>
          <w:p w:rsidR="008F16EA" w:rsidRDefault="008F16EA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090" w:type="dxa"/>
            <w:tcBorders>
              <w:left w:val="single" w:sz="4" w:space="0" w:color="000000"/>
            </w:tcBorders>
            <w:shd w:val="clear" w:color="auto" w:fill="E2EFD9"/>
          </w:tcPr>
          <w:p w:rsidR="008F16EA" w:rsidRDefault="008F16EA">
            <w:pPr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3150" w:type="dxa"/>
            <w:shd w:val="clear" w:color="auto" w:fill="E2EFD9"/>
          </w:tcPr>
          <w:p w:rsidR="008F16EA" w:rsidRDefault="008F16EA">
            <w:pPr>
              <w:jc w:val="center"/>
              <w:rPr>
                <w:b/>
                <w:bCs/>
                <w:color w:val="7030A0"/>
                <w:sz w:val="20"/>
                <w:szCs w:val="20"/>
              </w:rPr>
            </w:pPr>
          </w:p>
        </w:tc>
        <w:tc>
          <w:tcPr>
            <w:tcW w:w="3120" w:type="dxa"/>
            <w:shd w:val="clear" w:color="auto" w:fill="E2EFD9"/>
          </w:tcPr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3090" w:type="dxa"/>
            <w:shd w:val="clear" w:color="auto" w:fill="E2EFD9"/>
          </w:tcPr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</w:tr>
      <w:tr w:rsidR="008F16EA">
        <w:trPr>
          <w:trHeight w:val="1470"/>
        </w:trPr>
        <w:tc>
          <w:tcPr>
            <w:tcW w:w="900" w:type="dxa"/>
            <w:vMerge w:val="restart"/>
            <w:tcBorders>
              <w:right w:val="single" w:sz="4" w:space="0" w:color="000000"/>
            </w:tcBorders>
            <w:shd w:val="clear" w:color="auto" w:fill="DEEBF6"/>
          </w:tcPr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8F16EA" w:rsidRDefault="008F16EA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  <w:p w:rsidR="008F16EA" w:rsidRDefault="00D00365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>After School</w:t>
            </w: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AF00A2" w:rsidRDefault="003F6E7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ADVENTURE CLUB</w:t>
            </w:r>
          </w:p>
          <w:p w:rsidR="00931BC8" w:rsidRDefault="00931BC8" w:rsidP="00931BC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Year: R-6</w:t>
            </w:r>
          </w:p>
          <w:p w:rsidR="006804D4" w:rsidRDefault="006804D4" w:rsidP="00931BC8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  <w:p w:rsidR="00225D19" w:rsidRDefault="003F6E7F" w:rsidP="00225D19">
            <w:r>
              <w:rPr>
                <w:color w:val="FF0000"/>
                <w:sz w:val="20"/>
                <w:szCs w:val="20"/>
              </w:rPr>
              <w:t xml:space="preserve">Book through </w:t>
            </w:r>
            <w:hyperlink r:id="rId9" w:history="1">
              <w:r w:rsidR="00225D19" w:rsidRPr="00F73A37">
                <w:rPr>
                  <w:rStyle w:val="Hyperlink"/>
                </w:rPr>
                <w:t>W</w:t>
              </w:r>
              <w:r w:rsidR="00225D19" w:rsidRPr="00F73A37">
                <w:rPr>
                  <w:rStyle w:val="Hyperlink"/>
                </w:rPr>
                <w:t>O</w:t>
              </w:r>
              <w:r w:rsidR="00225D19" w:rsidRPr="00F73A37">
                <w:rPr>
                  <w:rStyle w:val="Hyperlink"/>
                </w:rPr>
                <w:t>W Club</w:t>
              </w:r>
            </w:hyperlink>
          </w:p>
          <w:p w:rsidR="003F6E7F" w:rsidRDefault="003F6E7F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30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EEBF6"/>
          </w:tcPr>
          <w:p w:rsidR="009E0054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NEEDLEWORK</w:t>
            </w:r>
          </w:p>
          <w:p w:rsidR="009E0054" w:rsidRDefault="009E0054" w:rsidP="009E0054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Year: Yr3-Yr6</w:t>
            </w:r>
          </w:p>
          <w:p w:rsidR="009E0054" w:rsidRDefault="009E0054" w:rsidP="009E0054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</w:p>
          <w:p w:rsidR="009E0054" w:rsidRDefault="009E0054" w:rsidP="009E0054">
            <w:r>
              <w:rPr>
                <w:color w:val="FF0000"/>
                <w:sz w:val="20"/>
                <w:szCs w:val="20"/>
              </w:rPr>
              <w:t xml:space="preserve">Book through </w:t>
            </w:r>
            <w:hyperlink r:id="rId10" w:history="1">
              <w:r w:rsidRPr="00F73A37">
                <w:rPr>
                  <w:rStyle w:val="Hyperlink"/>
                </w:rPr>
                <w:t>WOW Club</w:t>
              </w:r>
            </w:hyperlink>
          </w:p>
          <w:p w:rsidR="008F16EA" w:rsidRDefault="008F16EA">
            <w:pPr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3150" w:type="dxa"/>
            <w:tcBorders>
              <w:bottom w:val="single" w:sz="4" w:space="0" w:color="000000"/>
            </w:tcBorders>
            <w:shd w:val="clear" w:color="auto" w:fill="DEEBF6"/>
          </w:tcPr>
          <w:p w:rsidR="008F16EA" w:rsidRDefault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PAINTING CLUB</w:t>
            </w:r>
          </w:p>
          <w:p w:rsidR="00931BC8" w:rsidRDefault="00931BC8" w:rsidP="00931BC8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Year: R-</w:t>
            </w:r>
            <w:r w:rsidR="009E0054">
              <w:rPr>
                <w:b/>
                <w:bCs/>
                <w:color w:val="FF0000"/>
                <w:sz w:val="20"/>
                <w:szCs w:val="20"/>
              </w:rPr>
              <w:t>Yr</w:t>
            </w:r>
            <w:r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8F16EA" w:rsidRDefault="008F16E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225D19" w:rsidRDefault="00D00365" w:rsidP="00225D19">
            <w:r>
              <w:rPr>
                <w:color w:val="FF0000"/>
                <w:sz w:val="20"/>
                <w:szCs w:val="20"/>
              </w:rPr>
              <w:t xml:space="preserve">Book through </w:t>
            </w:r>
            <w:hyperlink r:id="rId11" w:history="1">
              <w:r w:rsidR="00225D19" w:rsidRPr="00F73A37">
                <w:rPr>
                  <w:rStyle w:val="Hyperlink"/>
                </w:rPr>
                <w:t>WOW Club</w:t>
              </w:r>
            </w:hyperlink>
          </w:p>
          <w:p w:rsidR="008F16EA" w:rsidRDefault="008F16E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3120" w:type="dxa"/>
            <w:tcBorders>
              <w:bottom w:val="single" w:sz="4" w:space="0" w:color="000000"/>
            </w:tcBorders>
            <w:shd w:val="clear" w:color="auto" w:fill="DEEBF6"/>
          </w:tcPr>
          <w:p w:rsidR="008F16EA" w:rsidRPr="003F6E7F" w:rsidRDefault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CREATIVE</w:t>
            </w:r>
            <w:r w:rsidR="003F6E7F" w:rsidRPr="003F6E7F">
              <w:rPr>
                <w:b/>
                <w:bCs/>
                <w:color w:val="FF0000"/>
                <w:sz w:val="20"/>
                <w:szCs w:val="20"/>
              </w:rPr>
              <w:t xml:space="preserve"> CLUB</w:t>
            </w:r>
          </w:p>
          <w:p w:rsidR="00931BC8" w:rsidRDefault="00931BC8" w:rsidP="00931BC8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Year: R-</w:t>
            </w:r>
            <w:r w:rsidR="009E0054">
              <w:rPr>
                <w:b/>
                <w:bCs/>
                <w:color w:val="FF0000"/>
                <w:sz w:val="20"/>
                <w:szCs w:val="20"/>
              </w:rPr>
              <w:t>Yr</w:t>
            </w:r>
            <w:r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3F6E7F" w:rsidRDefault="003F6E7F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225D19" w:rsidRDefault="003F6E7F" w:rsidP="00225D19">
            <w:r>
              <w:rPr>
                <w:color w:val="FF0000"/>
                <w:sz w:val="20"/>
                <w:szCs w:val="20"/>
              </w:rPr>
              <w:t xml:space="preserve">Book through </w:t>
            </w:r>
            <w:hyperlink r:id="rId12" w:history="1">
              <w:r w:rsidR="00225D19" w:rsidRPr="00F73A37">
                <w:rPr>
                  <w:rStyle w:val="Hyperlink"/>
                </w:rPr>
                <w:t>WOW Club</w:t>
              </w:r>
            </w:hyperlink>
          </w:p>
          <w:p w:rsidR="003F6E7F" w:rsidRDefault="003F6E7F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</w:p>
        </w:tc>
        <w:tc>
          <w:tcPr>
            <w:tcW w:w="3090" w:type="dxa"/>
            <w:tcBorders>
              <w:bottom w:val="single" w:sz="4" w:space="0" w:color="000000"/>
            </w:tcBorders>
            <w:shd w:val="clear" w:color="auto" w:fill="DEEBF6"/>
          </w:tcPr>
          <w:p w:rsidR="008F16EA" w:rsidRDefault="00D0036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SCOOTER CLUB</w:t>
            </w:r>
          </w:p>
          <w:p w:rsidR="00931BC8" w:rsidRDefault="00931BC8" w:rsidP="00931BC8">
            <w:pPr>
              <w:jc w:val="center"/>
              <w:rPr>
                <w:i/>
                <w:i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Year: R-</w:t>
            </w:r>
            <w:r w:rsidR="009E0054">
              <w:rPr>
                <w:b/>
                <w:bCs/>
                <w:color w:val="FF0000"/>
                <w:sz w:val="20"/>
                <w:szCs w:val="20"/>
              </w:rPr>
              <w:t>Yr</w:t>
            </w:r>
            <w:r>
              <w:rPr>
                <w:b/>
                <w:bCs/>
                <w:color w:val="FF0000"/>
                <w:sz w:val="20"/>
                <w:szCs w:val="20"/>
              </w:rPr>
              <w:t>6</w:t>
            </w:r>
          </w:p>
          <w:p w:rsidR="008F16EA" w:rsidRDefault="008F16E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225D19" w:rsidRDefault="00D00365" w:rsidP="00225D19">
            <w:r>
              <w:rPr>
                <w:color w:val="FF0000"/>
                <w:sz w:val="20"/>
                <w:szCs w:val="20"/>
              </w:rPr>
              <w:t xml:space="preserve">Book through </w:t>
            </w:r>
            <w:hyperlink r:id="rId13" w:history="1">
              <w:r w:rsidR="00225D19" w:rsidRPr="00F73A37">
                <w:rPr>
                  <w:rStyle w:val="Hyperlink"/>
                </w:rPr>
                <w:t>WOW Club</w:t>
              </w:r>
            </w:hyperlink>
          </w:p>
          <w:p w:rsidR="008F16EA" w:rsidRDefault="008F16EA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  <w:tr w:rsidR="00931BC8" w:rsidTr="00EA1F61">
        <w:trPr>
          <w:trHeight w:val="1953"/>
        </w:trPr>
        <w:tc>
          <w:tcPr>
            <w:tcW w:w="900" w:type="dxa"/>
            <w:vMerge/>
            <w:tcBorders>
              <w:right w:val="single" w:sz="4" w:space="0" w:color="000000"/>
            </w:tcBorders>
            <w:shd w:val="clear" w:color="auto" w:fill="DEEBF6"/>
          </w:tcPr>
          <w:p w:rsidR="00931BC8" w:rsidRDefault="00931B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</w:tcPr>
          <w:p w:rsidR="009E0054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proofErr w:type="gramStart"/>
            <w:r>
              <w:rPr>
                <w:b/>
                <w:bCs/>
                <w:color w:val="FF0000"/>
                <w:sz w:val="20"/>
                <w:szCs w:val="20"/>
              </w:rPr>
              <w:t>KARATE  CLUB</w:t>
            </w:r>
            <w:proofErr w:type="gramEnd"/>
          </w:p>
          <w:p w:rsidR="009E0054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Year: 1 - 6</w:t>
            </w:r>
          </w:p>
          <w:p w:rsidR="009E0054" w:rsidRDefault="009E0054" w:rsidP="009E005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15.15 - 16.15pm</w:t>
            </w:r>
          </w:p>
          <w:p w:rsidR="009E0054" w:rsidRDefault="009E0054" w:rsidP="009E005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Starts 14.09.26</w:t>
            </w:r>
          </w:p>
          <w:p w:rsidR="009E0054" w:rsidRDefault="009E0054" w:rsidP="009E005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To book contact</w:t>
            </w:r>
          </w:p>
          <w:p w:rsidR="009E0054" w:rsidRDefault="009E0054" w:rsidP="009E0054">
            <w:pPr>
              <w:jc w:val="center"/>
              <w:rPr>
                <w:sz w:val="20"/>
                <w:szCs w:val="20"/>
              </w:rPr>
            </w:pPr>
            <w:hyperlink r:id="rId14">
              <w:r>
                <w:rPr>
                  <w:color w:val="0000FF"/>
                  <w:sz w:val="20"/>
                  <w:szCs w:val="20"/>
                  <w:u w:val="single"/>
                </w:rPr>
                <w:t>Morgan.southernacademy@gmail.com</w:t>
              </w:r>
            </w:hyperlink>
          </w:p>
          <w:p w:rsidR="00931BC8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07935067329</w:t>
            </w:r>
          </w:p>
        </w:tc>
        <w:tc>
          <w:tcPr>
            <w:tcW w:w="3090" w:type="dxa"/>
            <w:tcBorders>
              <w:left w:val="single" w:sz="4" w:space="0" w:color="000000"/>
            </w:tcBorders>
            <w:shd w:val="clear" w:color="auto" w:fill="DEEBF6"/>
          </w:tcPr>
          <w:p w:rsidR="009E0054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ART CLUB</w:t>
            </w:r>
          </w:p>
          <w:p w:rsidR="009E0054" w:rsidRDefault="009E0054" w:rsidP="009E005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noProof/>
                <w:color w:val="FF0000"/>
                <w:sz w:val="20"/>
                <w:szCs w:val="20"/>
              </w:rPr>
              <w:drawing>
                <wp:inline distT="0" distB="0" distL="0" distR="0" wp14:anchorId="1BA343A0" wp14:editId="61660068">
                  <wp:extent cx="357249" cy="357249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249" cy="3572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9E0054" w:rsidRDefault="009E0054" w:rsidP="009E0054">
            <w:pPr>
              <w:jc w:val="center"/>
              <w:rPr>
                <w:color w:val="FF0000"/>
                <w:sz w:val="20"/>
                <w:szCs w:val="20"/>
              </w:rPr>
            </w:pPr>
          </w:p>
          <w:p w:rsidR="009E0054" w:rsidRDefault="009E0054" w:rsidP="009E005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Book through Kim Venter</w:t>
            </w:r>
          </w:p>
          <w:p w:rsidR="00931BC8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hyperlink r:id="rId16">
              <w:r>
                <w:rPr>
                  <w:color w:val="0000FF"/>
                  <w:sz w:val="20"/>
                  <w:szCs w:val="20"/>
                  <w:u w:val="single"/>
                </w:rPr>
                <w:t>kimventer@gmail.com</w:t>
              </w:r>
            </w:hyperlink>
          </w:p>
        </w:tc>
        <w:tc>
          <w:tcPr>
            <w:tcW w:w="3150" w:type="dxa"/>
            <w:tcBorders>
              <w:bottom w:val="single" w:sz="4" w:space="0" w:color="000000"/>
            </w:tcBorders>
            <w:shd w:val="clear" w:color="auto" w:fill="DEEBF6"/>
          </w:tcPr>
          <w:p w:rsidR="00931BC8" w:rsidRDefault="00931BC8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>M</w:t>
            </w:r>
            <w:r w:rsidR="00EE3D6B">
              <w:rPr>
                <w:b/>
                <w:bCs/>
                <w:color w:val="00B050"/>
                <w:sz w:val="20"/>
                <w:szCs w:val="20"/>
              </w:rPr>
              <w:t>R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G</w:t>
            </w:r>
            <w:r w:rsidR="00EE3D6B">
              <w:rPr>
                <w:b/>
                <w:bCs/>
                <w:color w:val="00B050"/>
                <w:sz w:val="20"/>
                <w:szCs w:val="20"/>
              </w:rPr>
              <w:t>REEN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EE3D6B">
              <w:rPr>
                <w:b/>
                <w:bCs/>
                <w:color w:val="00B050"/>
                <w:sz w:val="20"/>
                <w:szCs w:val="20"/>
              </w:rPr>
              <w:t>–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A</w:t>
            </w:r>
            <w:r w:rsidR="00EE3D6B">
              <w:rPr>
                <w:b/>
                <w:bCs/>
                <w:color w:val="00B050"/>
                <w:sz w:val="20"/>
                <w:szCs w:val="20"/>
              </w:rPr>
              <w:t xml:space="preserve">FTER </w:t>
            </w:r>
            <w:r>
              <w:rPr>
                <w:b/>
                <w:bCs/>
                <w:color w:val="00B050"/>
                <w:sz w:val="20"/>
                <w:szCs w:val="20"/>
              </w:rPr>
              <w:t>S</w:t>
            </w:r>
            <w:r w:rsidR="00EE3D6B">
              <w:rPr>
                <w:b/>
                <w:bCs/>
                <w:color w:val="00B050"/>
                <w:sz w:val="20"/>
                <w:szCs w:val="20"/>
              </w:rPr>
              <w:t>CHOOL SPORTS</w:t>
            </w:r>
          </w:p>
          <w:p w:rsidR="00931BC8" w:rsidRDefault="00931BC8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 xml:space="preserve">Basketball </w:t>
            </w:r>
            <w:r w:rsidR="00A37DD8">
              <w:rPr>
                <w:b/>
                <w:bCs/>
                <w:color w:val="00B050"/>
                <w:sz w:val="20"/>
                <w:szCs w:val="20"/>
              </w:rPr>
              <w:t>–</w:t>
            </w:r>
            <w:r>
              <w:rPr>
                <w:b/>
                <w:bCs/>
                <w:color w:val="00B050"/>
                <w:sz w:val="20"/>
                <w:szCs w:val="20"/>
              </w:rPr>
              <w:t xml:space="preserve"> </w:t>
            </w:r>
            <w:r w:rsidR="00A37DD8">
              <w:rPr>
                <w:b/>
                <w:bCs/>
                <w:color w:val="00B050"/>
                <w:sz w:val="20"/>
                <w:szCs w:val="20"/>
              </w:rPr>
              <w:t>Year: 3-6</w:t>
            </w:r>
          </w:p>
          <w:p w:rsidR="00EE3D6B" w:rsidRDefault="00EE3D6B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Starts </w:t>
            </w:r>
            <w:r w:rsidR="00931BC8">
              <w:rPr>
                <w:color w:val="00B050"/>
                <w:sz w:val="20"/>
                <w:szCs w:val="20"/>
              </w:rPr>
              <w:t>02.09.26</w:t>
            </w:r>
          </w:p>
          <w:p w:rsidR="00931BC8" w:rsidRDefault="00EE3D6B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Ends </w:t>
            </w:r>
            <w:r w:rsidR="00931BC8">
              <w:rPr>
                <w:color w:val="00B050"/>
                <w:sz w:val="20"/>
                <w:szCs w:val="20"/>
              </w:rPr>
              <w:t xml:space="preserve">21.10.26 </w:t>
            </w:r>
          </w:p>
          <w:p w:rsidR="00931BC8" w:rsidRPr="00836F70" w:rsidRDefault="00931BC8">
            <w:pPr>
              <w:jc w:val="center"/>
              <w:rPr>
                <w:b/>
                <w:color w:val="00B050"/>
                <w:sz w:val="20"/>
                <w:szCs w:val="20"/>
              </w:rPr>
            </w:pPr>
            <w:r>
              <w:rPr>
                <w:b/>
                <w:color w:val="00B050"/>
                <w:sz w:val="20"/>
                <w:szCs w:val="20"/>
              </w:rPr>
              <w:t>FREE</w:t>
            </w:r>
          </w:p>
          <w:p w:rsidR="00931BC8" w:rsidRDefault="00A64744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15</w:t>
            </w:r>
            <w:r w:rsidR="00931BC8">
              <w:rPr>
                <w:color w:val="00B050"/>
                <w:sz w:val="20"/>
                <w:szCs w:val="20"/>
              </w:rPr>
              <w:t>.15 -</w:t>
            </w:r>
            <w:r>
              <w:rPr>
                <w:color w:val="00B050"/>
                <w:sz w:val="20"/>
                <w:szCs w:val="20"/>
              </w:rPr>
              <w:t>16</w:t>
            </w:r>
            <w:r w:rsidR="00931BC8">
              <w:rPr>
                <w:color w:val="00B050"/>
                <w:sz w:val="20"/>
                <w:szCs w:val="20"/>
              </w:rPr>
              <w:t>.15pm</w:t>
            </w:r>
          </w:p>
          <w:p w:rsidR="00931BC8" w:rsidRDefault="00931BC8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b/>
                <w:bCs/>
                <w:color w:val="00B050"/>
                <w:sz w:val="20"/>
                <w:szCs w:val="20"/>
              </w:rPr>
              <w:t>BOOK ON MCAS - CLUBS</w:t>
            </w:r>
          </w:p>
        </w:tc>
        <w:tc>
          <w:tcPr>
            <w:tcW w:w="3120" w:type="dxa"/>
            <w:tcBorders>
              <w:bottom w:val="single" w:sz="4" w:space="0" w:color="000000"/>
            </w:tcBorders>
            <w:shd w:val="clear" w:color="auto" w:fill="DEEBF6"/>
          </w:tcPr>
          <w:p w:rsidR="009E0054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FOOTBALL</w:t>
            </w:r>
          </w:p>
          <w:p w:rsidR="009E0054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KICKSTART COACHING</w:t>
            </w:r>
          </w:p>
          <w:p w:rsidR="009E0054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>Year: 1 - 2</w:t>
            </w:r>
          </w:p>
          <w:p w:rsidR="009E0054" w:rsidRDefault="009E0054" w:rsidP="009E0054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Year 3 - 6 </w:t>
            </w:r>
          </w:p>
          <w:p w:rsidR="009E0054" w:rsidRDefault="009E0054" w:rsidP="009E005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 Starts 10.09.26</w:t>
            </w:r>
          </w:p>
          <w:p w:rsidR="009E0054" w:rsidRDefault="009E0054" w:rsidP="009E005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Ends 10.12.26</w:t>
            </w:r>
          </w:p>
          <w:p w:rsidR="00931BC8" w:rsidRDefault="009E0054" w:rsidP="009E0054">
            <w:pPr>
              <w:jc w:val="center"/>
              <w:rPr>
                <w:b/>
                <w:bCs/>
                <w:color w:val="00B05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Book through </w:t>
            </w:r>
            <w:hyperlink r:id="rId17">
              <w:r>
                <w:rPr>
                  <w:b/>
                  <w:bCs/>
                  <w:color w:val="7030A0"/>
                  <w:sz w:val="20"/>
                  <w:szCs w:val="20"/>
                  <w:u w:val="single"/>
                </w:rPr>
                <w:t>Link</w:t>
              </w:r>
            </w:hyperlink>
          </w:p>
        </w:tc>
        <w:tc>
          <w:tcPr>
            <w:tcW w:w="3090" w:type="dxa"/>
            <w:tcBorders>
              <w:bottom w:val="single" w:sz="4" w:space="0" w:color="000000"/>
            </w:tcBorders>
            <w:shd w:val="clear" w:color="auto" w:fill="DEEBF6"/>
          </w:tcPr>
          <w:p w:rsidR="00931BC8" w:rsidRDefault="00931BC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931BC8" w:rsidRDefault="00931BC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  <w:p w:rsidR="00931BC8" w:rsidRDefault="00931BC8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</w:tr>
    </w:tbl>
    <w:p w:rsidR="008F16EA" w:rsidRDefault="008F16EA">
      <w:pPr>
        <w:tabs>
          <w:tab w:val="left" w:pos="3828"/>
          <w:tab w:val="right" w:pos="14034"/>
        </w:tabs>
        <w:ind w:left="-1134"/>
        <w:jc w:val="center"/>
        <w:rPr>
          <w:b/>
          <w:bCs/>
          <w:color w:val="FF0000"/>
          <w:sz w:val="2"/>
          <w:szCs w:val="2"/>
        </w:rPr>
      </w:pPr>
    </w:p>
    <w:sectPr w:rsidR="008F16EA">
      <w:pgSz w:w="16840" w:h="11900" w:orient="landscape"/>
      <w:pgMar w:top="232" w:right="284" w:bottom="284" w:left="284" w:header="0" w:footer="720" w:gutter="0"/>
      <w:pgNumType w:start="1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7293517-29C1-47DE-A936-9D07AC96CD50}"/>
    <w:embedBold r:id="rId2" w:fontKey="{F1FC805B-1ED7-4C4F-A5A9-17A307F1ADCC}"/>
    <w:embedItalic r:id="rId3" w:fontKey="{FE6031DB-95AE-44DC-A6BA-3CE627E1BE5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  <w:embedRegular r:id="rId4" w:fontKey="{77446185-CB95-4495-90B4-BE7F1949347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17C8FF59-059F-4CA0-B4D7-F239C2527C70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E9954AB7-A26A-4CEF-8E64-677E059BC067}"/>
    <w:embedBold r:id="rId7" w:fontKey="{87F1AC20-4E8E-4BA1-BA7A-ACA8F16D987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6EA"/>
    <w:rsid w:val="001C1ACF"/>
    <w:rsid w:val="001F048C"/>
    <w:rsid w:val="001F54F9"/>
    <w:rsid w:val="00225D19"/>
    <w:rsid w:val="00304659"/>
    <w:rsid w:val="00386D00"/>
    <w:rsid w:val="0039660A"/>
    <w:rsid w:val="003F6E7F"/>
    <w:rsid w:val="005440F7"/>
    <w:rsid w:val="005862E6"/>
    <w:rsid w:val="0059348F"/>
    <w:rsid w:val="005B6457"/>
    <w:rsid w:val="006804D4"/>
    <w:rsid w:val="0071360D"/>
    <w:rsid w:val="00802BEC"/>
    <w:rsid w:val="008122D7"/>
    <w:rsid w:val="00836F70"/>
    <w:rsid w:val="008B5741"/>
    <w:rsid w:val="008F16EA"/>
    <w:rsid w:val="0093144C"/>
    <w:rsid w:val="00931BC8"/>
    <w:rsid w:val="0093670E"/>
    <w:rsid w:val="009705C3"/>
    <w:rsid w:val="009E0054"/>
    <w:rsid w:val="00A37DD8"/>
    <w:rsid w:val="00A64744"/>
    <w:rsid w:val="00AB608C"/>
    <w:rsid w:val="00AF00A2"/>
    <w:rsid w:val="00BB2A99"/>
    <w:rsid w:val="00BE664D"/>
    <w:rsid w:val="00C053A0"/>
    <w:rsid w:val="00D00365"/>
    <w:rsid w:val="00DF56CF"/>
    <w:rsid w:val="00E74E7C"/>
    <w:rsid w:val="00EE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5208F"/>
  <w15:docId w15:val="{552A79A5-E3D6-4841-B8A6-780C11C81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8A2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0C2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C2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3130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5AB9"/>
    <w:rPr>
      <w:color w:val="954F72" w:themeColor="followedHyperlink"/>
      <w:u w:val="single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225D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owclub-lingoclub.magicbooking.co.uk/Identity/Account/Login" TargetMode="External"/><Relationship Id="rId13" Type="http://schemas.openxmlformats.org/officeDocument/2006/relationships/hyperlink" Target="https://wowclub-lingoclub.magicbooking.co.uk/Identity/Account/Logi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owclub-lingoclub.magicbooking.co.uk/Identity/Account/Login" TargetMode="External"/><Relationship Id="rId12" Type="http://schemas.openxmlformats.org/officeDocument/2006/relationships/hyperlink" Target="https://wowclub-lingoclub.magicbooking.co.uk/Identity/Account/Login" TargetMode="External"/><Relationship Id="rId17" Type="http://schemas.openxmlformats.org/officeDocument/2006/relationships/hyperlink" Target="https://kickstartcoaching.classforkids.io/" TargetMode="External"/><Relationship Id="rId2" Type="http://schemas.openxmlformats.org/officeDocument/2006/relationships/styles" Target="styles.xml"/><Relationship Id="rId16" Type="http://schemas.openxmlformats.org/officeDocument/2006/relationships/hyperlink" Target="mailto:kimventer@gmail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loxwood@wowclub.co.uk" TargetMode="External"/><Relationship Id="rId11" Type="http://schemas.openxmlformats.org/officeDocument/2006/relationships/hyperlink" Target="https://wowclub-lingoclub.magicbooking.co.uk/Identity/Account/Login" TargetMode="External"/><Relationship Id="rId5" Type="http://schemas.openxmlformats.org/officeDocument/2006/relationships/hyperlink" Target="https://wowclub-lingoclub.magicbooking.co.uk/Identity/Account/Login" TargetMode="External"/><Relationship Id="rId15" Type="http://schemas.openxmlformats.org/officeDocument/2006/relationships/image" Target="media/image1.png"/><Relationship Id="rId10" Type="http://schemas.openxmlformats.org/officeDocument/2006/relationships/hyperlink" Target="https://wowclub-lingoclub.magicbooking.co.uk/Identity/Account/Login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owclub-lingoclub.magicbooking.co.uk/Identity/Account/Login" TargetMode="External"/><Relationship Id="rId14" Type="http://schemas.openxmlformats.org/officeDocument/2006/relationships/hyperlink" Target="mailto:Morgan.southernacademy@gmail.com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uMiHYjrXJhCpmFaVfXnw39m0+w==">CgMxLjAyDmgua21ldWJoa2Y0N25lOAByITFaQ0xUVUdsVUNUT291bE5tUFBZLXVHUDBRbE1XUHRSMA==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FE6B7573</Template>
  <TotalTime>1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Smith</dc:creator>
  <cp:lastModifiedBy>Gemma Smith</cp:lastModifiedBy>
  <cp:revision>2</cp:revision>
  <dcterms:created xsi:type="dcterms:W3CDTF">2026-10-21T11:55:00Z</dcterms:created>
  <dcterms:modified xsi:type="dcterms:W3CDTF">2026-10-21T11:55:00Z</dcterms:modified>
</cp:coreProperties>
</file>